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00"/>
        <w:gridCol w:w="256"/>
        <w:gridCol w:w="6934"/>
      </w:tblGrid>
      <w:tr w:rsidR="001B2ABD" w14:paraId="39595D31" w14:textId="77777777" w:rsidTr="002A21B2">
        <w:trPr>
          <w:trHeight w:val="4410"/>
        </w:trPr>
        <w:tc>
          <w:tcPr>
            <w:tcW w:w="3600" w:type="dxa"/>
            <w:vAlign w:val="bottom"/>
          </w:tcPr>
          <w:p w14:paraId="75FBADC4" w14:textId="3D92611F" w:rsidR="001B2ABD" w:rsidRDefault="002A21B2" w:rsidP="001B2ABD">
            <w:pPr>
              <w:tabs>
                <w:tab w:val="left" w:pos="990"/>
              </w:tabs>
              <w:jc w:val="center"/>
            </w:pPr>
            <w:r>
              <w:rPr>
                <w:noProof/>
              </w:rPr>
              <w:drawing>
                <wp:inline distT="0" distB="0" distL="0" distR="0" wp14:anchorId="33A4AF84" wp14:editId="4FEE18D8">
                  <wp:extent cx="2139950" cy="2711450"/>
                  <wp:effectExtent l="0" t="0" r="0" b="0"/>
                  <wp:docPr id="1753418335" name="Picture 1" descr="A person with a bear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3418335" name="Picture 1" descr="A person with a beard&#10;&#10;Description automatically generated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9950" cy="271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" w:type="dxa"/>
          </w:tcPr>
          <w:p w14:paraId="53462227" w14:textId="77777777" w:rsidR="001B2ABD" w:rsidRDefault="001B2ABD" w:rsidP="000C45FF">
            <w:pPr>
              <w:tabs>
                <w:tab w:val="left" w:pos="990"/>
              </w:tabs>
            </w:pPr>
          </w:p>
        </w:tc>
        <w:tc>
          <w:tcPr>
            <w:tcW w:w="6934" w:type="dxa"/>
            <w:vAlign w:val="bottom"/>
          </w:tcPr>
          <w:p w14:paraId="1DAEB214" w14:textId="77777777" w:rsidR="002A21B2" w:rsidRPr="002A21B2" w:rsidRDefault="002A21B2" w:rsidP="002A21B2">
            <w:pPr>
              <w:pStyle w:val="Title"/>
              <w:rPr>
                <w:sz w:val="72"/>
                <w:szCs w:val="72"/>
              </w:rPr>
            </w:pPr>
            <w:r w:rsidRPr="002A21B2">
              <w:rPr>
                <w:sz w:val="72"/>
                <w:szCs w:val="72"/>
              </w:rPr>
              <w:t xml:space="preserve">bidari, </w:t>
            </w:r>
          </w:p>
          <w:p w14:paraId="51F258D8" w14:textId="77777777" w:rsidR="002A21B2" w:rsidRPr="002A21B2" w:rsidRDefault="002A21B2" w:rsidP="002A21B2">
            <w:pPr>
              <w:pStyle w:val="Title"/>
              <w:rPr>
                <w:sz w:val="72"/>
                <w:szCs w:val="72"/>
              </w:rPr>
            </w:pPr>
            <w:r w:rsidRPr="002A21B2">
              <w:rPr>
                <w:sz w:val="72"/>
                <w:szCs w:val="72"/>
              </w:rPr>
              <w:t>Alok prasad</w:t>
            </w:r>
          </w:p>
          <w:p w14:paraId="59473D6B" w14:textId="77777777" w:rsidR="002A21B2" w:rsidRPr="002A21B2" w:rsidRDefault="002A21B2" w:rsidP="002A21B2">
            <w:pPr>
              <w:rPr>
                <w:szCs w:val="18"/>
              </w:rPr>
            </w:pPr>
            <w:r w:rsidRPr="002A21B2">
              <w:rPr>
                <w:szCs w:val="18"/>
              </w:rPr>
              <w:t>Contact Number: +61 430608784</w:t>
            </w:r>
          </w:p>
          <w:p w14:paraId="1D0C21BE" w14:textId="77777777" w:rsidR="002A21B2" w:rsidRPr="002A21B2" w:rsidRDefault="002A21B2" w:rsidP="002A21B2">
            <w:pPr>
              <w:rPr>
                <w:szCs w:val="18"/>
              </w:rPr>
            </w:pPr>
            <w:r w:rsidRPr="002A21B2">
              <w:rPr>
                <w:szCs w:val="18"/>
              </w:rPr>
              <w:t xml:space="preserve">Email: </w:t>
            </w:r>
            <w:hyperlink r:id="rId8" w:history="1">
              <w:r w:rsidRPr="002A21B2">
                <w:rPr>
                  <w:rStyle w:val="Hyperlink"/>
                  <w:szCs w:val="18"/>
                </w:rPr>
                <w:t>alokbidari.2076@gmail.com</w:t>
              </w:r>
            </w:hyperlink>
          </w:p>
          <w:p w14:paraId="44990603" w14:textId="5B52B53D" w:rsidR="001B2ABD" w:rsidRPr="002A21B2" w:rsidRDefault="002A21B2" w:rsidP="002A21B2">
            <w:pPr>
              <w:pStyle w:val="Title"/>
              <w:rPr>
                <w:sz w:val="18"/>
                <w:szCs w:val="18"/>
              </w:rPr>
            </w:pPr>
            <w:r w:rsidRPr="002A21B2">
              <w:rPr>
                <w:caps w:val="0"/>
                <w:sz w:val="18"/>
                <w:szCs w:val="18"/>
              </w:rPr>
              <w:t xml:space="preserve">Temporary address: </w:t>
            </w:r>
            <w:r w:rsidR="00AE5962">
              <w:rPr>
                <w:caps w:val="0"/>
                <w:sz w:val="18"/>
                <w:szCs w:val="18"/>
              </w:rPr>
              <w:t xml:space="preserve">309 </w:t>
            </w:r>
            <w:r>
              <w:rPr>
                <w:caps w:val="0"/>
                <w:sz w:val="18"/>
                <w:szCs w:val="18"/>
              </w:rPr>
              <w:t>W</w:t>
            </w:r>
            <w:r w:rsidRPr="002A21B2">
              <w:rPr>
                <w:caps w:val="0"/>
                <w:sz w:val="18"/>
                <w:szCs w:val="18"/>
              </w:rPr>
              <w:t xml:space="preserve">harf </w:t>
            </w:r>
            <w:r>
              <w:rPr>
                <w:caps w:val="0"/>
                <w:sz w:val="18"/>
                <w:szCs w:val="18"/>
              </w:rPr>
              <w:t>S</w:t>
            </w:r>
            <w:r w:rsidRPr="002A21B2">
              <w:rPr>
                <w:caps w:val="0"/>
                <w:sz w:val="18"/>
                <w:szCs w:val="18"/>
              </w:rPr>
              <w:t xml:space="preserve">treet, </w:t>
            </w:r>
            <w:r>
              <w:rPr>
                <w:caps w:val="0"/>
                <w:sz w:val="18"/>
                <w:szCs w:val="18"/>
              </w:rPr>
              <w:t>Q</w:t>
            </w:r>
            <w:r w:rsidRPr="002A21B2">
              <w:rPr>
                <w:caps w:val="0"/>
                <w:sz w:val="18"/>
                <w:szCs w:val="18"/>
              </w:rPr>
              <w:t xml:space="preserve">ueens </w:t>
            </w:r>
            <w:r>
              <w:rPr>
                <w:caps w:val="0"/>
                <w:sz w:val="18"/>
                <w:szCs w:val="18"/>
              </w:rPr>
              <w:t>P</w:t>
            </w:r>
            <w:r w:rsidRPr="002A21B2">
              <w:rPr>
                <w:caps w:val="0"/>
                <w:sz w:val="18"/>
                <w:szCs w:val="18"/>
              </w:rPr>
              <w:t>ark, WA 6107</w:t>
            </w:r>
          </w:p>
          <w:p w14:paraId="3D8884BF" w14:textId="00C1BB7E" w:rsidR="001B2ABD" w:rsidRPr="002A21B2" w:rsidRDefault="001B2ABD" w:rsidP="001B2ABD">
            <w:pPr>
              <w:pStyle w:val="Subtitle"/>
              <w:rPr>
                <w:sz w:val="18"/>
                <w:szCs w:val="18"/>
              </w:rPr>
            </w:pPr>
          </w:p>
        </w:tc>
      </w:tr>
      <w:tr w:rsidR="001B2ABD" w14:paraId="68DD957E" w14:textId="77777777" w:rsidTr="002A21B2">
        <w:tc>
          <w:tcPr>
            <w:tcW w:w="3600" w:type="dxa"/>
          </w:tcPr>
          <w:sdt>
            <w:sdtPr>
              <w:id w:val="-1711873194"/>
              <w:placeholder>
                <w:docPart w:val="D39306B1102547F4B33EB93BCB016610"/>
              </w:placeholder>
              <w:temporary/>
              <w:showingPlcHdr/>
              <w15:appearance w15:val="hidden"/>
            </w:sdtPr>
            <w:sdtContent>
              <w:p w14:paraId="3458F76B" w14:textId="77777777" w:rsidR="001B2ABD" w:rsidRDefault="00036450" w:rsidP="00036450">
                <w:pPr>
                  <w:pStyle w:val="Heading3"/>
                </w:pPr>
                <w:r w:rsidRPr="00D5459D">
                  <w:t>Profile</w:t>
                </w:r>
              </w:p>
            </w:sdtContent>
          </w:sdt>
          <w:p w14:paraId="73E8B476" w14:textId="674321E9" w:rsidR="00F64777" w:rsidRDefault="00F64777" w:rsidP="00F64777">
            <w:pPr>
              <w:rPr>
                <w:rFonts w:cs="Arial"/>
                <w:color w:val="000000"/>
                <w:szCs w:val="18"/>
                <w:bdr w:val="none" w:sz="0" w:space="0" w:color="auto" w:frame="1"/>
              </w:rPr>
            </w:pPr>
            <w:r w:rsidRPr="007718E5">
              <w:rPr>
                <w:rFonts w:cs="Arial"/>
                <w:color w:val="000000"/>
                <w:szCs w:val="18"/>
                <w:bdr w:val="none" w:sz="0" w:space="0" w:color="auto" w:frame="1"/>
              </w:rPr>
              <w:t>Highly motivated employee with desire to take on new challenges. Strong worth ethic, adaptability, and exceptional interpersonal skills. Adept at working effectively unsupervised and quickly mastering new skills.</w:t>
            </w:r>
          </w:p>
          <w:p w14:paraId="021731DC" w14:textId="00D89222" w:rsidR="00036450" w:rsidRDefault="00F64777" w:rsidP="00CB0055">
            <w:pPr>
              <w:pStyle w:val="Heading3"/>
            </w:pPr>
            <w:r>
              <w:t>Skills</w:t>
            </w:r>
          </w:p>
          <w:p w14:paraId="1E07CF24" w14:textId="1B97A788" w:rsidR="00F64777" w:rsidRDefault="00F64777" w:rsidP="00F64777">
            <w:pPr>
              <w:pStyle w:val="ListParagraph"/>
              <w:numPr>
                <w:ilvl w:val="0"/>
                <w:numId w:val="4"/>
              </w:numPr>
            </w:pPr>
            <w:r>
              <w:t>Inventory management</w:t>
            </w:r>
          </w:p>
          <w:p w14:paraId="2CA2585E" w14:textId="77777777" w:rsidR="00F64777" w:rsidRDefault="00F64777" w:rsidP="00F64777">
            <w:pPr>
              <w:pStyle w:val="ListParagraph"/>
              <w:numPr>
                <w:ilvl w:val="0"/>
                <w:numId w:val="4"/>
              </w:numPr>
            </w:pPr>
            <w:r>
              <w:t>Merchandise Display</w:t>
            </w:r>
          </w:p>
          <w:p w14:paraId="6B24E224" w14:textId="77777777" w:rsidR="00F64777" w:rsidRDefault="00F64777" w:rsidP="00F64777">
            <w:pPr>
              <w:pStyle w:val="ListParagraph"/>
              <w:numPr>
                <w:ilvl w:val="0"/>
                <w:numId w:val="4"/>
              </w:numPr>
            </w:pPr>
            <w:r>
              <w:t>Time management</w:t>
            </w:r>
          </w:p>
          <w:p w14:paraId="010470AC" w14:textId="77777777" w:rsidR="00F64777" w:rsidRDefault="00F64777" w:rsidP="00F64777">
            <w:pPr>
              <w:pStyle w:val="ListParagraph"/>
              <w:numPr>
                <w:ilvl w:val="0"/>
                <w:numId w:val="4"/>
              </w:numPr>
            </w:pPr>
            <w:r>
              <w:t>Workplace safety</w:t>
            </w:r>
          </w:p>
          <w:p w14:paraId="2263380C" w14:textId="7BD7A9BD" w:rsidR="00F64777" w:rsidRDefault="00F64777" w:rsidP="00F64777">
            <w:pPr>
              <w:pStyle w:val="ListParagraph"/>
              <w:numPr>
                <w:ilvl w:val="0"/>
                <w:numId w:val="4"/>
              </w:numPr>
            </w:pPr>
            <w:r>
              <w:t>Stock replenishment</w:t>
            </w:r>
          </w:p>
          <w:p w14:paraId="5369FBBA" w14:textId="77777777" w:rsidR="00F64777" w:rsidRDefault="00F64777" w:rsidP="00F64777">
            <w:pPr>
              <w:pStyle w:val="ListParagraph"/>
              <w:numPr>
                <w:ilvl w:val="0"/>
                <w:numId w:val="4"/>
              </w:numPr>
            </w:pPr>
            <w:r>
              <w:t>Promotional support</w:t>
            </w:r>
          </w:p>
          <w:p w14:paraId="23EAEBF8" w14:textId="77777777" w:rsidR="00F64777" w:rsidRDefault="00F64777" w:rsidP="00F64777">
            <w:pPr>
              <w:pStyle w:val="ListParagraph"/>
              <w:numPr>
                <w:ilvl w:val="0"/>
                <w:numId w:val="4"/>
              </w:numPr>
            </w:pPr>
            <w:r>
              <w:t>Customer service excellence</w:t>
            </w:r>
          </w:p>
          <w:p w14:paraId="066B5FB7" w14:textId="3DBE4FFC" w:rsidR="00F64777" w:rsidRDefault="00F64777" w:rsidP="00F64777">
            <w:pPr>
              <w:pStyle w:val="ListParagraph"/>
              <w:numPr>
                <w:ilvl w:val="0"/>
                <w:numId w:val="4"/>
              </w:numPr>
            </w:pPr>
            <w:r>
              <w:t>Order processing.</w:t>
            </w:r>
          </w:p>
          <w:p w14:paraId="1DACE43B" w14:textId="77777777" w:rsidR="00F64777" w:rsidRDefault="00F64777" w:rsidP="00F64777">
            <w:pPr>
              <w:pStyle w:val="ListParagraph"/>
              <w:numPr>
                <w:ilvl w:val="0"/>
                <w:numId w:val="4"/>
              </w:numPr>
            </w:pPr>
            <w:r>
              <w:t>Cleanliness and hygiene</w:t>
            </w:r>
          </w:p>
          <w:p w14:paraId="0CBC698D" w14:textId="2402C73A" w:rsidR="00F64777" w:rsidRDefault="00F64777" w:rsidP="00F64777">
            <w:pPr>
              <w:pStyle w:val="ListParagraph"/>
              <w:numPr>
                <w:ilvl w:val="0"/>
                <w:numId w:val="4"/>
              </w:numPr>
            </w:pPr>
            <w:r>
              <w:t>Supply chain understanding</w:t>
            </w:r>
          </w:p>
          <w:p w14:paraId="332A0FF4" w14:textId="77777777" w:rsidR="00F64777" w:rsidRDefault="00F64777" w:rsidP="00F64777">
            <w:pPr>
              <w:pStyle w:val="ListParagraph"/>
              <w:numPr>
                <w:ilvl w:val="0"/>
                <w:numId w:val="4"/>
              </w:numPr>
            </w:pPr>
            <w:r>
              <w:t>Team collaboration</w:t>
            </w:r>
          </w:p>
          <w:p w14:paraId="6FB2D349" w14:textId="77777777" w:rsidR="00F64777" w:rsidRDefault="00F64777" w:rsidP="00F64777">
            <w:pPr>
              <w:pStyle w:val="ListParagraph"/>
              <w:numPr>
                <w:ilvl w:val="0"/>
                <w:numId w:val="4"/>
              </w:numPr>
            </w:pPr>
            <w:r>
              <w:t>Multitasking capabilities</w:t>
            </w:r>
          </w:p>
          <w:p w14:paraId="3A609AF2" w14:textId="77777777" w:rsidR="00F64777" w:rsidRDefault="00F64777" w:rsidP="00F64777">
            <w:pPr>
              <w:pStyle w:val="ListParagraph"/>
              <w:numPr>
                <w:ilvl w:val="0"/>
                <w:numId w:val="4"/>
              </w:numPr>
              <w:jc w:val="both"/>
            </w:pPr>
            <w:r>
              <w:t>Task prioritization</w:t>
            </w:r>
          </w:p>
          <w:p w14:paraId="0E976ED7" w14:textId="27250078" w:rsidR="00F64777" w:rsidRDefault="00F64777" w:rsidP="00F64777">
            <w:pPr>
              <w:pStyle w:val="ListParagraph"/>
              <w:numPr>
                <w:ilvl w:val="0"/>
                <w:numId w:val="4"/>
              </w:numPr>
            </w:pPr>
            <w:r>
              <w:t>Interpersonal Communication</w:t>
            </w:r>
          </w:p>
          <w:p w14:paraId="345B2DB2" w14:textId="0D5E83B6" w:rsidR="00A55BBA" w:rsidRPr="00F64777" w:rsidRDefault="00A55BBA" w:rsidP="00A55BBA">
            <w:pPr>
              <w:pStyle w:val="ListParagraph"/>
              <w:numPr>
                <w:ilvl w:val="0"/>
                <w:numId w:val="4"/>
              </w:numPr>
            </w:pPr>
            <w:r>
              <w:t>Cash Handling</w:t>
            </w:r>
          </w:p>
          <w:p w14:paraId="149BBEAA" w14:textId="77777777" w:rsidR="004D3011" w:rsidRDefault="004D3011" w:rsidP="004D3011"/>
          <w:p w14:paraId="70C2E49B" w14:textId="77777777" w:rsidR="00F64777" w:rsidRDefault="00F64777" w:rsidP="00F64777">
            <w:pPr>
              <w:tabs>
                <w:tab w:val="left" w:pos="990"/>
              </w:tabs>
              <w:rPr>
                <w:b/>
                <w:bCs/>
                <w:color w:val="548AB7" w:themeColor="accent1" w:themeShade="BF"/>
                <w:sz w:val="28"/>
                <w:szCs w:val="28"/>
              </w:rPr>
            </w:pPr>
            <w:r w:rsidRPr="00F020BF">
              <w:rPr>
                <w:b/>
                <w:bCs/>
                <w:color w:val="548AB7" w:themeColor="accent1" w:themeShade="BF"/>
                <w:sz w:val="28"/>
                <w:szCs w:val="28"/>
              </w:rPr>
              <w:t>AVAILABILITY</w:t>
            </w:r>
          </w:p>
          <w:p w14:paraId="7FC91121" w14:textId="77777777" w:rsidR="00F64777" w:rsidRDefault="00F64777" w:rsidP="00F64777">
            <w:pPr>
              <w:tabs>
                <w:tab w:val="left" w:pos="990"/>
              </w:tabs>
            </w:pPr>
          </w:p>
          <w:p w14:paraId="546BB996" w14:textId="5A0FC87B" w:rsidR="004D3011" w:rsidRDefault="00F64777" w:rsidP="00F64777">
            <w:r>
              <w:t xml:space="preserve">I am available to work five days a week including Monday, </w:t>
            </w:r>
            <w:r w:rsidR="00610E81">
              <w:t>Tuesday</w:t>
            </w:r>
            <w:r>
              <w:t>, Friday, Saturday, and Sunday. I am available for mornings, afternoons, evenings, and overnight shifts. My flexible schedule allows me to accommodate any shift requirements and ensure full coverage as needed.</w:t>
            </w:r>
          </w:p>
          <w:p w14:paraId="7BB96645" w14:textId="77777777" w:rsidR="00F64777" w:rsidRDefault="00F64777" w:rsidP="00E87A0D"/>
          <w:p w14:paraId="30A0A9FC" w14:textId="77777777" w:rsidR="00E87A0D" w:rsidRDefault="00E87A0D" w:rsidP="00E87A0D"/>
          <w:p w14:paraId="6DD24320" w14:textId="77777777" w:rsidR="00A55BBA" w:rsidRDefault="00A55BBA" w:rsidP="00E87A0D"/>
          <w:p w14:paraId="4E1A83AA" w14:textId="6979F8CD" w:rsidR="00E87A0D" w:rsidRPr="004D3011" w:rsidRDefault="00E87A0D" w:rsidP="00E87A0D"/>
        </w:tc>
        <w:tc>
          <w:tcPr>
            <w:tcW w:w="256" w:type="dxa"/>
          </w:tcPr>
          <w:p w14:paraId="6A39FB74" w14:textId="77777777" w:rsidR="001B2ABD" w:rsidRDefault="001B2ABD" w:rsidP="000C45FF">
            <w:pPr>
              <w:tabs>
                <w:tab w:val="left" w:pos="990"/>
              </w:tabs>
            </w:pPr>
          </w:p>
        </w:tc>
        <w:tc>
          <w:tcPr>
            <w:tcW w:w="6934" w:type="dxa"/>
          </w:tcPr>
          <w:sdt>
            <w:sdtPr>
              <w:id w:val="1049110328"/>
              <w:placeholder>
                <w:docPart w:val="7B38EF13B6B94372AA69DEE53D894655"/>
              </w:placeholder>
              <w:temporary/>
              <w:showingPlcHdr/>
              <w15:appearance w15:val="hidden"/>
            </w:sdtPr>
            <w:sdtContent>
              <w:p w14:paraId="4D708428" w14:textId="77777777" w:rsidR="001B2ABD" w:rsidRDefault="00E25A26" w:rsidP="00036450">
                <w:pPr>
                  <w:pStyle w:val="Heading2"/>
                </w:pPr>
                <w:r w:rsidRPr="00036450">
                  <w:t>EDUCATION</w:t>
                </w:r>
              </w:p>
            </w:sdtContent>
          </w:sdt>
          <w:p w14:paraId="6EA06EA4" w14:textId="77777777" w:rsidR="002A21B2" w:rsidRDefault="002A21B2" w:rsidP="002A21B2">
            <w:pPr>
              <w:pStyle w:val="Heading4"/>
            </w:pPr>
            <w:r>
              <w:t>Master of Professional Accounting</w:t>
            </w:r>
          </w:p>
          <w:p w14:paraId="1BC16C69" w14:textId="77777777" w:rsidR="002A21B2" w:rsidRPr="00036450" w:rsidRDefault="002A21B2" w:rsidP="002A21B2">
            <w:pPr>
              <w:pStyle w:val="Heading4"/>
            </w:pPr>
            <w:r>
              <w:t>Curtin University, Perth</w:t>
            </w:r>
          </w:p>
          <w:p w14:paraId="6668C219" w14:textId="77777777" w:rsidR="002A21B2" w:rsidRDefault="002A21B2" w:rsidP="002A21B2">
            <w:r>
              <w:t>Expected to finish by March 2026</w:t>
            </w:r>
          </w:p>
          <w:p w14:paraId="5BEB1DA2" w14:textId="77777777" w:rsidR="002A21B2" w:rsidRDefault="002A21B2" w:rsidP="002A21B2"/>
          <w:p w14:paraId="65DCC6E9" w14:textId="77777777" w:rsidR="002A21B2" w:rsidRDefault="002A21B2" w:rsidP="002A21B2">
            <w:pPr>
              <w:pStyle w:val="Heading4"/>
            </w:pPr>
            <w:r>
              <w:t>Bachelor of Business Studies</w:t>
            </w:r>
          </w:p>
          <w:p w14:paraId="61C7CA89" w14:textId="77777777" w:rsidR="002A21B2" w:rsidRPr="007B24A4" w:rsidRDefault="002A21B2" w:rsidP="002A21B2">
            <w:pPr>
              <w:rPr>
                <w:b/>
                <w:bCs/>
              </w:rPr>
            </w:pPr>
            <w:proofErr w:type="spellStart"/>
            <w:r w:rsidRPr="007B24A4">
              <w:rPr>
                <w:b/>
                <w:bCs/>
              </w:rPr>
              <w:t>Makawanpur</w:t>
            </w:r>
            <w:proofErr w:type="spellEnd"/>
            <w:r w:rsidRPr="007B24A4">
              <w:rPr>
                <w:b/>
                <w:bCs/>
              </w:rPr>
              <w:t xml:space="preserve"> Multiple Campus</w:t>
            </w:r>
            <w:r>
              <w:rPr>
                <w:b/>
                <w:bCs/>
              </w:rPr>
              <w:t>,</w:t>
            </w:r>
            <w:r w:rsidRPr="007B24A4">
              <w:rPr>
                <w:b/>
                <w:bCs/>
              </w:rPr>
              <w:t xml:space="preserve"> Tribhuvan university, Nepal</w:t>
            </w:r>
          </w:p>
          <w:p w14:paraId="48B1C734" w14:textId="77777777" w:rsidR="002A21B2" w:rsidRDefault="002A21B2" w:rsidP="002A21B2">
            <w:r>
              <w:t>(2017- 2021)</w:t>
            </w:r>
          </w:p>
          <w:sdt>
            <w:sdtPr>
              <w:id w:val="1001553383"/>
              <w:placeholder>
                <w:docPart w:val="80FCAA45B4BB485284D26814D1069E7C"/>
              </w:placeholder>
              <w:temporary/>
              <w:showingPlcHdr/>
              <w15:appearance w15:val="hidden"/>
            </w:sdtPr>
            <w:sdtContent>
              <w:p w14:paraId="50E413CF" w14:textId="77777777" w:rsidR="00036450" w:rsidRDefault="00036450" w:rsidP="002A21B2">
                <w:pPr>
                  <w:pStyle w:val="Heading2"/>
                </w:pPr>
                <w:r w:rsidRPr="00036450">
                  <w:t>WORK EXPERIENCE</w:t>
                </w:r>
              </w:p>
            </w:sdtContent>
          </w:sdt>
          <w:p w14:paraId="1007C8DE" w14:textId="77777777" w:rsidR="00AE5962" w:rsidRPr="00AE5962" w:rsidRDefault="00AE5962" w:rsidP="00AE5962">
            <w:pPr>
              <w:tabs>
                <w:tab w:val="left" w:pos="990"/>
              </w:tabs>
              <w:rPr>
                <w:b/>
                <w:bCs/>
              </w:rPr>
            </w:pPr>
            <w:r w:rsidRPr="00AE5962">
              <w:rPr>
                <w:b/>
                <w:bCs/>
              </w:rPr>
              <w:t>Operational Assistant - Customer Service and Teller</w:t>
            </w:r>
          </w:p>
          <w:p w14:paraId="15B1941A" w14:textId="77777777" w:rsidR="00AE5962" w:rsidRDefault="00AE5962" w:rsidP="00AE5962">
            <w:pPr>
              <w:tabs>
                <w:tab w:val="left" w:pos="990"/>
              </w:tabs>
            </w:pPr>
            <w:r w:rsidRPr="00AE5962">
              <w:t xml:space="preserve">Kumari Bank Limited, </w:t>
            </w:r>
            <w:proofErr w:type="spellStart"/>
            <w:r w:rsidRPr="00AE5962">
              <w:t>Hetauda</w:t>
            </w:r>
            <w:proofErr w:type="spellEnd"/>
            <w:r w:rsidRPr="00AE5962">
              <w:t xml:space="preserve"> Branch, Nepal </w:t>
            </w:r>
          </w:p>
          <w:p w14:paraId="588B620D" w14:textId="77777777" w:rsidR="00AE5962" w:rsidRDefault="00AE5962" w:rsidP="00AE5962">
            <w:pPr>
              <w:tabs>
                <w:tab w:val="left" w:pos="990"/>
              </w:tabs>
            </w:pPr>
            <w:r w:rsidRPr="00AE5962">
              <w:t xml:space="preserve">September 2021 – November 2023 </w:t>
            </w:r>
          </w:p>
          <w:p w14:paraId="763D828B" w14:textId="77777777" w:rsidR="00AE5962" w:rsidRDefault="00AE5962" w:rsidP="00AE5962">
            <w:pPr>
              <w:tabs>
                <w:tab w:val="left" w:pos="990"/>
              </w:tabs>
            </w:pPr>
            <w:r w:rsidRPr="00AE5962">
              <w:t xml:space="preserve">• Delivered exceptional customer service by handling client inquiries, resolving issues, and providing detailed information on banking products and services. </w:t>
            </w:r>
          </w:p>
          <w:p w14:paraId="30C613B8" w14:textId="77777777" w:rsidR="00AE5962" w:rsidRDefault="00AE5962" w:rsidP="00AE5962">
            <w:pPr>
              <w:tabs>
                <w:tab w:val="left" w:pos="990"/>
              </w:tabs>
            </w:pPr>
            <w:r w:rsidRPr="00AE5962">
              <w:t xml:space="preserve">• Processed a high volume of customer transactions, including deposits, withdrawals, and transfers, with accuracy and efficiency. </w:t>
            </w:r>
          </w:p>
          <w:p w14:paraId="39EF522F" w14:textId="77777777" w:rsidR="00AE5962" w:rsidRDefault="00AE5962" w:rsidP="00AE5962">
            <w:pPr>
              <w:tabs>
                <w:tab w:val="left" w:pos="990"/>
              </w:tabs>
            </w:pPr>
            <w:r w:rsidRPr="00AE5962">
              <w:t xml:space="preserve">• Ensured compliance with banking regulations, policies, and procedures, minimizing errors and mitigating risk in daily operations. </w:t>
            </w:r>
          </w:p>
          <w:p w14:paraId="2D30B4D6" w14:textId="77777777" w:rsidR="00AE5962" w:rsidRDefault="00AE5962" w:rsidP="00AE5962">
            <w:pPr>
              <w:tabs>
                <w:tab w:val="left" w:pos="990"/>
              </w:tabs>
            </w:pPr>
            <w:r w:rsidRPr="00AE5962">
              <w:t xml:space="preserve">• Monitored and maintained ATM functionality, replenishing cash according to schedules, and ensuring continuous operation while adhering to security protocols. </w:t>
            </w:r>
          </w:p>
          <w:p w14:paraId="40962E77" w14:textId="77777777" w:rsidR="00AE5962" w:rsidRDefault="00AE5962" w:rsidP="00AE5962">
            <w:pPr>
              <w:tabs>
                <w:tab w:val="left" w:pos="990"/>
              </w:tabs>
            </w:pPr>
            <w:r w:rsidRPr="00AE5962">
              <w:t xml:space="preserve">• Assisted in the preparation of financial reports and documentation, ensuring data accuracy for audits and compliance checks. </w:t>
            </w:r>
          </w:p>
          <w:p w14:paraId="5C8151F6" w14:textId="77777777" w:rsidR="00AE5962" w:rsidRDefault="00AE5962" w:rsidP="00AE5962">
            <w:pPr>
              <w:tabs>
                <w:tab w:val="left" w:pos="990"/>
              </w:tabs>
            </w:pPr>
            <w:r w:rsidRPr="00AE5962">
              <w:t xml:space="preserve">• Conducted cash reconciliations, balancing cash drawers at the end of each day and ensuring discrepancies were identified and resolved promptly. • Supported administrative tasks, including data entry, document preparation, record keeping, and filing, contributing to efficient branch operations. </w:t>
            </w:r>
          </w:p>
          <w:p w14:paraId="0190A095" w14:textId="6955B7E3" w:rsidR="00AE5962" w:rsidRPr="00AE5962" w:rsidRDefault="00AE5962" w:rsidP="00AE5962">
            <w:pPr>
              <w:tabs>
                <w:tab w:val="left" w:pos="990"/>
              </w:tabs>
            </w:pPr>
            <w:r w:rsidRPr="00AE5962">
              <w:t>• Participated in cross-functional teamwork to improve branch efficiency, streamline processes, and enhance customer satisfaction.</w:t>
            </w:r>
          </w:p>
          <w:p w14:paraId="07D4F6AC" w14:textId="77777777" w:rsidR="00AE5962" w:rsidRDefault="00AE5962" w:rsidP="00F64777">
            <w:pPr>
              <w:rPr>
                <w:b/>
                <w:bCs/>
                <w:sz w:val="22"/>
              </w:rPr>
            </w:pPr>
          </w:p>
          <w:p w14:paraId="205F41CA" w14:textId="77777777" w:rsidR="00F64777" w:rsidRDefault="00F64777" w:rsidP="00F64777">
            <w:pPr>
              <w:pStyle w:val="public-draftstyledefault-unorderedlistitem"/>
              <w:shd w:val="clear" w:color="auto" w:fill="FFFFFF"/>
              <w:spacing w:before="0" w:beforeAutospacing="0" w:after="0" w:afterAutospacing="0"/>
              <w:rPr>
                <w:rFonts w:asciiTheme="minorHAnsi" w:hAnsiTheme="minorHAnsi"/>
                <w:color w:val="333333"/>
                <w:sz w:val="18"/>
                <w:szCs w:val="18"/>
              </w:rPr>
            </w:pPr>
          </w:p>
          <w:p w14:paraId="591A8142" w14:textId="380A1E64" w:rsidR="00AE5962" w:rsidRPr="002F0A2F" w:rsidRDefault="00AE5962" w:rsidP="00F64777">
            <w:pPr>
              <w:pStyle w:val="public-draftstyledefault-unorderedlistitem"/>
              <w:shd w:val="clear" w:color="auto" w:fill="FFFFFF"/>
              <w:spacing w:before="0" w:beforeAutospacing="0" w:after="0" w:afterAutospacing="0"/>
              <w:rPr>
                <w:rFonts w:asciiTheme="minorHAnsi" w:hAnsiTheme="minorHAnsi"/>
                <w:color w:val="333333"/>
                <w:sz w:val="18"/>
                <w:szCs w:val="18"/>
              </w:rPr>
            </w:pPr>
          </w:p>
        </w:tc>
      </w:tr>
    </w:tbl>
    <w:p w14:paraId="17BCFEC8" w14:textId="77777777" w:rsidR="00C82F8A" w:rsidRDefault="00C82F8A" w:rsidP="000C45FF">
      <w:pPr>
        <w:tabs>
          <w:tab w:val="left" w:pos="990"/>
        </w:tabs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6967"/>
      </w:tblGrid>
      <w:tr w:rsidR="00AE5962" w14:paraId="3555B645" w14:textId="77777777" w:rsidTr="00AE5962"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0523A65E" w14:textId="77777777" w:rsidR="00AE5962" w:rsidRDefault="00AE5962" w:rsidP="000C45FF">
            <w:pPr>
              <w:tabs>
                <w:tab w:val="left" w:pos="990"/>
              </w:tabs>
            </w:pPr>
          </w:p>
          <w:p w14:paraId="2AA83838" w14:textId="63039A6C" w:rsidR="00AE5962" w:rsidRPr="00AE5962" w:rsidRDefault="00AE5962" w:rsidP="00AE5962">
            <w:pPr>
              <w:rPr>
                <w:b/>
                <w:bCs/>
                <w:color w:val="548AB7" w:themeColor="accent1" w:themeShade="BF"/>
                <w:sz w:val="22"/>
              </w:rPr>
            </w:pPr>
            <w:r w:rsidRPr="00AE5962">
              <w:rPr>
                <w:b/>
                <w:bCs/>
                <w:color w:val="548AB7" w:themeColor="accent1" w:themeShade="BF"/>
                <w:sz w:val="22"/>
              </w:rPr>
              <w:t>LANGUAGE PROFICIENCY</w:t>
            </w:r>
          </w:p>
          <w:p w14:paraId="7ACDAA75" w14:textId="77777777" w:rsidR="00AE5962" w:rsidRDefault="00AE5962" w:rsidP="00AE5962">
            <w:pPr>
              <w:rPr>
                <w:szCs w:val="18"/>
              </w:rPr>
            </w:pPr>
          </w:p>
          <w:p w14:paraId="43B20830" w14:textId="1C9427F5" w:rsidR="00AE5962" w:rsidRPr="00FD661F" w:rsidRDefault="00AE5962" w:rsidP="00AE5962">
            <w:pPr>
              <w:rPr>
                <w:szCs w:val="18"/>
              </w:rPr>
            </w:pPr>
            <w:r w:rsidRPr="00FD661F">
              <w:rPr>
                <w:szCs w:val="18"/>
              </w:rPr>
              <w:t>Nepali: Mother tongue (</w:t>
            </w:r>
            <w:r>
              <w:rPr>
                <w:szCs w:val="18"/>
              </w:rPr>
              <w:t xml:space="preserve">Proficient </w:t>
            </w:r>
            <w:r w:rsidRPr="00FD661F">
              <w:rPr>
                <w:szCs w:val="18"/>
              </w:rPr>
              <w:t xml:space="preserve">in </w:t>
            </w:r>
            <w:r>
              <w:rPr>
                <w:szCs w:val="18"/>
              </w:rPr>
              <w:t xml:space="preserve">listening, </w:t>
            </w:r>
            <w:r w:rsidRPr="00FD661F">
              <w:rPr>
                <w:szCs w:val="18"/>
              </w:rPr>
              <w:t>speaking, writing, and reading)</w:t>
            </w:r>
          </w:p>
          <w:p w14:paraId="1FF10171" w14:textId="77777777" w:rsidR="00AE5962" w:rsidRPr="00FD661F" w:rsidRDefault="00AE5962" w:rsidP="00AE5962">
            <w:pPr>
              <w:rPr>
                <w:szCs w:val="18"/>
              </w:rPr>
            </w:pPr>
            <w:r w:rsidRPr="00FD661F">
              <w:rPr>
                <w:szCs w:val="18"/>
              </w:rPr>
              <w:t xml:space="preserve">Hindi: </w:t>
            </w:r>
            <w:r>
              <w:rPr>
                <w:szCs w:val="18"/>
              </w:rPr>
              <w:t xml:space="preserve">Proficient </w:t>
            </w:r>
            <w:r w:rsidRPr="00FD661F">
              <w:rPr>
                <w:szCs w:val="18"/>
              </w:rPr>
              <w:t xml:space="preserve">in </w:t>
            </w:r>
            <w:r>
              <w:rPr>
                <w:szCs w:val="18"/>
              </w:rPr>
              <w:t xml:space="preserve">listening, </w:t>
            </w:r>
            <w:r w:rsidRPr="00FD661F">
              <w:rPr>
                <w:szCs w:val="18"/>
              </w:rPr>
              <w:t>speaking, writing, and reading.</w:t>
            </w:r>
          </w:p>
          <w:p w14:paraId="7BD10405" w14:textId="77777777" w:rsidR="00AE5962" w:rsidRDefault="00AE5962" w:rsidP="00AE5962">
            <w:pPr>
              <w:rPr>
                <w:szCs w:val="18"/>
              </w:rPr>
            </w:pPr>
            <w:r w:rsidRPr="00FD661F">
              <w:rPr>
                <w:szCs w:val="18"/>
              </w:rPr>
              <w:t xml:space="preserve">English: </w:t>
            </w:r>
            <w:r>
              <w:rPr>
                <w:szCs w:val="18"/>
              </w:rPr>
              <w:t xml:space="preserve">Proficient </w:t>
            </w:r>
            <w:r w:rsidRPr="00FD661F">
              <w:rPr>
                <w:szCs w:val="18"/>
              </w:rPr>
              <w:t xml:space="preserve">in </w:t>
            </w:r>
            <w:r>
              <w:rPr>
                <w:szCs w:val="18"/>
              </w:rPr>
              <w:t xml:space="preserve">listening, </w:t>
            </w:r>
            <w:r w:rsidRPr="00FD661F">
              <w:rPr>
                <w:szCs w:val="18"/>
              </w:rPr>
              <w:t>speaking, writing, and reading</w:t>
            </w:r>
            <w:r>
              <w:rPr>
                <w:szCs w:val="18"/>
              </w:rPr>
              <w:t>.</w:t>
            </w:r>
          </w:p>
          <w:p w14:paraId="6054D18B" w14:textId="77777777" w:rsidR="00AE5962" w:rsidRDefault="00AE5962" w:rsidP="000C45FF">
            <w:pPr>
              <w:tabs>
                <w:tab w:val="left" w:pos="990"/>
              </w:tabs>
            </w:pPr>
          </w:p>
          <w:p w14:paraId="27371698" w14:textId="77777777" w:rsidR="00E87A0D" w:rsidRDefault="00E87A0D" w:rsidP="000C45FF">
            <w:pPr>
              <w:tabs>
                <w:tab w:val="left" w:pos="990"/>
              </w:tabs>
            </w:pPr>
          </w:p>
          <w:p w14:paraId="1FF4B92B" w14:textId="77777777" w:rsidR="00E87A0D" w:rsidRDefault="00E87A0D" w:rsidP="000C45FF">
            <w:pPr>
              <w:tabs>
                <w:tab w:val="left" w:pos="990"/>
              </w:tabs>
            </w:pPr>
          </w:p>
          <w:p w14:paraId="1442D6FD" w14:textId="77777777" w:rsidR="00E87A0D" w:rsidRDefault="00E87A0D" w:rsidP="000C45FF">
            <w:pPr>
              <w:tabs>
                <w:tab w:val="left" w:pos="990"/>
              </w:tabs>
            </w:pPr>
          </w:p>
          <w:p w14:paraId="633E638D" w14:textId="77777777" w:rsidR="00E87A0D" w:rsidRDefault="00E87A0D" w:rsidP="00E87A0D"/>
          <w:p w14:paraId="6B7E088A" w14:textId="77777777" w:rsidR="00E87A0D" w:rsidRPr="00F64777" w:rsidRDefault="00E87A0D" w:rsidP="00E87A0D">
            <w:pPr>
              <w:rPr>
                <w:b/>
                <w:bCs/>
                <w:color w:val="548AB7" w:themeColor="accent1" w:themeShade="BF"/>
                <w:sz w:val="28"/>
                <w:szCs w:val="28"/>
              </w:rPr>
            </w:pPr>
            <w:r w:rsidRPr="00F64777">
              <w:rPr>
                <w:b/>
                <w:bCs/>
                <w:color w:val="548AB7" w:themeColor="accent1" w:themeShade="BF"/>
                <w:sz w:val="28"/>
                <w:szCs w:val="28"/>
              </w:rPr>
              <w:t>REFERENCE</w:t>
            </w:r>
          </w:p>
          <w:p w14:paraId="5D1A7AAF" w14:textId="77777777" w:rsidR="00E87A0D" w:rsidRDefault="00E87A0D" w:rsidP="00E87A0D">
            <w:r>
              <w:t>Available upon request</w:t>
            </w:r>
          </w:p>
          <w:p w14:paraId="3C062705" w14:textId="77777777" w:rsidR="00E87A0D" w:rsidRDefault="00E87A0D" w:rsidP="000C45FF">
            <w:pPr>
              <w:tabs>
                <w:tab w:val="left" w:pos="990"/>
              </w:tabs>
            </w:pP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</w:tcPr>
          <w:p w14:paraId="08C731D7" w14:textId="77777777" w:rsidR="00AE5962" w:rsidRDefault="00AE5962" w:rsidP="000C45FF">
            <w:pPr>
              <w:tabs>
                <w:tab w:val="left" w:pos="990"/>
              </w:tabs>
            </w:pPr>
          </w:p>
          <w:p w14:paraId="5CCFA7CC" w14:textId="77777777" w:rsidR="00AE5962" w:rsidRPr="00F64777" w:rsidRDefault="00AE5962" w:rsidP="00AE5962">
            <w:pPr>
              <w:rPr>
                <w:b/>
                <w:bCs/>
              </w:rPr>
            </w:pPr>
            <w:r w:rsidRPr="00F64777">
              <w:rPr>
                <w:b/>
                <w:bCs/>
              </w:rPr>
              <w:t>Store Team Member</w:t>
            </w:r>
          </w:p>
          <w:p w14:paraId="25651AC6" w14:textId="77777777" w:rsidR="00AE5962" w:rsidRDefault="00AE5962" w:rsidP="00AE5962">
            <w:proofErr w:type="spellStart"/>
            <w:r>
              <w:t>BhatBhateni</w:t>
            </w:r>
            <w:proofErr w:type="spellEnd"/>
            <w:r>
              <w:t xml:space="preserve"> Super Market</w:t>
            </w:r>
          </w:p>
          <w:p w14:paraId="32C0D35B" w14:textId="77777777" w:rsidR="00AE5962" w:rsidRDefault="00AE5962" w:rsidP="00AE5962">
            <w:r>
              <w:t>Tribhuvan Rajpath, Hetauda-1, Nepal</w:t>
            </w:r>
          </w:p>
          <w:p w14:paraId="2A791118" w14:textId="77777777" w:rsidR="00AE5962" w:rsidRDefault="00AE5962" w:rsidP="00AE5962">
            <w:r>
              <w:t>July 2019-August 2021</w:t>
            </w:r>
          </w:p>
          <w:p w14:paraId="019180B1" w14:textId="77777777" w:rsidR="00AE5962" w:rsidRDefault="00AE5962" w:rsidP="00AE5962">
            <w:pPr>
              <w:pStyle w:val="public-draftstyledefault-unorderedlistitem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/>
                <w:color w:val="333333"/>
                <w:sz w:val="18"/>
                <w:szCs w:val="18"/>
              </w:rPr>
            </w:pPr>
            <w:r w:rsidRPr="002F0A2F">
              <w:rPr>
                <w:rFonts w:asciiTheme="minorHAnsi" w:hAnsiTheme="minorHAnsi"/>
                <w:color w:val="333333"/>
                <w:sz w:val="18"/>
                <w:szCs w:val="18"/>
              </w:rPr>
              <w:t>Maintained clean, organized shelves by restocking items and arranging displays</w:t>
            </w:r>
            <w:r>
              <w:rPr>
                <w:rFonts w:asciiTheme="minorHAnsi" w:hAnsiTheme="minorHAnsi"/>
                <w:color w:val="333333"/>
                <w:sz w:val="18"/>
                <w:szCs w:val="18"/>
              </w:rPr>
              <w:t>.</w:t>
            </w:r>
          </w:p>
          <w:p w14:paraId="4602B7E7" w14:textId="77777777" w:rsidR="00AE5962" w:rsidRPr="002F0A2F" w:rsidRDefault="00AE5962" w:rsidP="00AE5962">
            <w:pPr>
              <w:pStyle w:val="public-draftstyledefault-unorderedlistitem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/>
                <w:color w:val="333333"/>
                <w:sz w:val="18"/>
                <w:szCs w:val="18"/>
              </w:rPr>
            </w:pPr>
            <w:r w:rsidRPr="002F0A2F">
              <w:rPr>
                <w:rFonts w:asciiTheme="minorHAnsi" w:hAnsiTheme="minorHAnsi"/>
                <w:color w:val="333333"/>
                <w:sz w:val="18"/>
                <w:szCs w:val="18"/>
              </w:rPr>
              <w:t>Conducted regular inventory checks to ensure accurate stock levels.</w:t>
            </w:r>
          </w:p>
          <w:p w14:paraId="7155FC32" w14:textId="77777777" w:rsidR="00AE5962" w:rsidRDefault="00AE5962" w:rsidP="00AE5962">
            <w:pPr>
              <w:pStyle w:val="public-draftstyledefault-unorderedlistitem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/>
                <w:color w:val="333333"/>
                <w:sz w:val="18"/>
                <w:szCs w:val="18"/>
              </w:rPr>
            </w:pPr>
            <w:r w:rsidRPr="002F0A2F">
              <w:rPr>
                <w:rFonts w:asciiTheme="minorHAnsi" w:hAnsiTheme="minorHAnsi"/>
                <w:color w:val="333333"/>
                <w:sz w:val="18"/>
                <w:szCs w:val="18"/>
              </w:rPr>
              <w:t>Replenished supplies by monitoring and sourcing inventory.</w:t>
            </w:r>
          </w:p>
          <w:p w14:paraId="0AB90952" w14:textId="77777777" w:rsidR="00AE5962" w:rsidRDefault="00AE5962" w:rsidP="00AE5962">
            <w:pPr>
              <w:pStyle w:val="public-draftstyledefault-unorderedlistitem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/>
                <w:color w:val="333333"/>
                <w:sz w:val="18"/>
                <w:szCs w:val="18"/>
              </w:rPr>
            </w:pPr>
            <w:r w:rsidRPr="002F0A2F">
              <w:rPr>
                <w:rFonts w:asciiTheme="minorHAnsi" w:hAnsiTheme="minorHAnsi"/>
                <w:color w:val="333333"/>
                <w:sz w:val="18"/>
                <w:szCs w:val="18"/>
              </w:rPr>
              <w:t>Managed inventory shipments by receiving deliveries, unpacking boxes, and verifying ordered items against invoices.</w:t>
            </w:r>
          </w:p>
          <w:p w14:paraId="77A74BB4" w14:textId="77777777" w:rsidR="00AE5962" w:rsidRDefault="00AE5962" w:rsidP="00AE5962">
            <w:pPr>
              <w:pStyle w:val="public-draftstyledefault-unorderedlistitem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/>
                <w:color w:val="333333"/>
                <w:sz w:val="18"/>
                <w:szCs w:val="18"/>
              </w:rPr>
            </w:pPr>
            <w:r w:rsidRPr="002F0A2F">
              <w:rPr>
                <w:rFonts w:asciiTheme="minorHAnsi" w:hAnsiTheme="minorHAnsi"/>
                <w:color w:val="333333"/>
                <w:sz w:val="18"/>
                <w:szCs w:val="18"/>
              </w:rPr>
              <w:t>Processed merchandise returns and exchanges efficiently, adhering to store policies.</w:t>
            </w:r>
          </w:p>
          <w:p w14:paraId="68102C14" w14:textId="77777777" w:rsidR="00AE5962" w:rsidRDefault="00AE5962" w:rsidP="00AE5962">
            <w:pPr>
              <w:pStyle w:val="public-draftstyledefault-unorderedlistitem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/>
                <w:color w:val="333333"/>
                <w:sz w:val="18"/>
                <w:szCs w:val="18"/>
              </w:rPr>
            </w:pPr>
            <w:r w:rsidRPr="002F0A2F">
              <w:rPr>
                <w:rFonts w:asciiTheme="minorHAnsi" w:hAnsiTheme="minorHAnsi"/>
                <w:color w:val="333333"/>
                <w:sz w:val="18"/>
                <w:szCs w:val="18"/>
              </w:rPr>
              <w:t>Assisted customers in locating products and providing recommendations based on their needs.</w:t>
            </w:r>
          </w:p>
          <w:p w14:paraId="4F77E67D" w14:textId="77777777" w:rsidR="00AE5962" w:rsidRPr="002F0A2F" w:rsidRDefault="00AE5962" w:rsidP="00AE5962">
            <w:pPr>
              <w:pStyle w:val="public-draftstyledefault-unorderedlistitem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/>
                <w:color w:val="333333"/>
                <w:sz w:val="18"/>
                <w:szCs w:val="18"/>
              </w:rPr>
            </w:pPr>
            <w:r w:rsidRPr="002F0A2F">
              <w:rPr>
                <w:rFonts w:asciiTheme="minorHAnsi" w:hAnsiTheme="minorHAnsi"/>
                <w:color w:val="333333"/>
                <w:sz w:val="18"/>
                <w:szCs w:val="18"/>
              </w:rPr>
              <w:t>Handled customer inquiries and resolved issues promptly with excellent communication skills.</w:t>
            </w:r>
          </w:p>
          <w:p w14:paraId="45D2207A" w14:textId="77777777" w:rsidR="00AE5962" w:rsidRDefault="00AE5962" w:rsidP="00AE5962">
            <w:pPr>
              <w:pStyle w:val="public-draftstyledefault-unorderedlistitem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/>
                <w:color w:val="333333"/>
                <w:sz w:val="18"/>
                <w:szCs w:val="18"/>
              </w:rPr>
            </w:pPr>
            <w:r w:rsidRPr="002F0A2F">
              <w:rPr>
                <w:rFonts w:asciiTheme="minorHAnsi" w:hAnsiTheme="minorHAnsi"/>
                <w:color w:val="333333"/>
                <w:sz w:val="18"/>
                <w:szCs w:val="18"/>
              </w:rPr>
              <w:t>Collaborated with fellow team members to achieve store goals and enhance customer experiences.</w:t>
            </w:r>
          </w:p>
          <w:p w14:paraId="2934C4B5" w14:textId="77777777" w:rsidR="00AE5962" w:rsidRPr="002F0A2F" w:rsidRDefault="00AE5962" w:rsidP="00AE5962">
            <w:pPr>
              <w:pStyle w:val="public-draftstyledefault-unorderedlistitem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/>
                <w:color w:val="333333"/>
                <w:sz w:val="18"/>
                <w:szCs w:val="18"/>
              </w:rPr>
            </w:pPr>
            <w:r w:rsidRPr="002F0A2F">
              <w:rPr>
                <w:rFonts w:asciiTheme="minorHAnsi" w:hAnsiTheme="minorHAnsi"/>
                <w:color w:val="333333"/>
                <w:sz w:val="18"/>
                <w:szCs w:val="18"/>
              </w:rPr>
              <w:t>Assisted in designing promotional materials such as signs or banners for special events or sales.</w:t>
            </w:r>
          </w:p>
          <w:p w14:paraId="686B2C2B" w14:textId="77777777" w:rsidR="00AE5962" w:rsidRDefault="00AE5962" w:rsidP="00AE5962">
            <w:pPr>
              <w:pStyle w:val="public-draftstyledefault-unorderedlistitem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/>
                <w:color w:val="333333"/>
                <w:sz w:val="18"/>
                <w:szCs w:val="18"/>
              </w:rPr>
            </w:pPr>
            <w:r w:rsidRPr="002F0A2F">
              <w:rPr>
                <w:rFonts w:asciiTheme="minorHAnsi" w:hAnsiTheme="minorHAnsi"/>
                <w:color w:val="333333"/>
                <w:sz w:val="18"/>
                <w:szCs w:val="18"/>
              </w:rPr>
              <w:t>Ensured safe shopping environment by promptly addressing spills or other hazards noted during routine cleaning tasks.</w:t>
            </w:r>
          </w:p>
          <w:p w14:paraId="5313B00D" w14:textId="6D15A015" w:rsidR="00AE5962" w:rsidRDefault="00AE5962" w:rsidP="000C45FF">
            <w:pPr>
              <w:tabs>
                <w:tab w:val="left" w:pos="990"/>
              </w:tabs>
            </w:pPr>
          </w:p>
        </w:tc>
      </w:tr>
    </w:tbl>
    <w:p w14:paraId="70F744B0" w14:textId="77777777" w:rsidR="00AE5962" w:rsidRDefault="00AE5962" w:rsidP="000C45FF">
      <w:pPr>
        <w:tabs>
          <w:tab w:val="left" w:pos="990"/>
        </w:tabs>
      </w:pPr>
    </w:p>
    <w:sectPr w:rsidR="00AE5962" w:rsidSect="000C45FF">
      <w:head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97B0F" w14:textId="77777777" w:rsidR="0041650C" w:rsidRDefault="0041650C" w:rsidP="000C45FF">
      <w:r>
        <w:separator/>
      </w:r>
    </w:p>
  </w:endnote>
  <w:endnote w:type="continuationSeparator" w:id="0">
    <w:p w14:paraId="4201C56F" w14:textId="77777777" w:rsidR="0041650C" w:rsidRDefault="0041650C" w:rsidP="000C4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3DB15" w14:textId="77777777" w:rsidR="0041650C" w:rsidRDefault="0041650C" w:rsidP="000C45FF">
      <w:r>
        <w:separator/>
      </w:r>
    </w:p>
  </w:footnote>
  <w:footnote w:type="continuationSeparator" w:id="0">
    <w:p w14:paraId="1D961486" w14:textId="77777777" w:rsidR="0041650C" w:rsidRDefault="0041650C" w:rsidP="000C45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B0E15" w14:textId="77777777" w:rsidR="000C45FF" w:rsidRDefault="000C45FF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FD4F67B" wp14:editId="5800B488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260336" cy="9628632"/>
          <wp:effectExtent l="0" t="0" r="0" b="0"/>
          <wp:wrapNone/>
          <wp:docPr id="3" name="Graphic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60336" cy="96286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B2E2E"/>
    <w:multiLevelType w:val="hybridMultilevel"/>
    <w:tmpl w:val="D1E49F7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DD0090"/>
    <w:multiLevelType w:val="multilevel"/>
    <w:tmpl w:val="6518E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583EEE"/>
    <w:multiLevelType w:val="hybridMultilevel"/>
    <w:tmpl w:val="6D56F8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1B0242"/>
    <w:multiLevelType w:val="hybridMultilevel"/>
    <w:tmpl w:val="F64EAC9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6512333">
    <w:abstractNumId w:val="1"/>
  </w:num>
  <w:num w:numId="2" w16cid:durableId="1007637456">
    <w:abstractNumId w:val="0"/>
  </w:num>
  <w:num w:numId="3" w16cid:durableId="1357345117">
    <w:abstractNumId w:val="3"/>
  </w:num>
  <w:num w:numId="4" w16cid:durableId="18596573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1B2"/>
    <w:rsid w:val="00036450"/>
    <w:rsid w:val="00094499"/>
    <w:rsid w:val="000C45FF"/>
    <w:rsid w:val="000E3FD1"/>
    <w:rsid w:val="00112054"/>
    <w:rsid w:val="001317D8"/>
    <w:rsid w:val="001525E1"/>
    <w:rsid w:val="00180329"/>
    <w:rsid w:val="0019001F"/>
    <w:rsid w:val="001A74A5"/>
    <w:rsid w:val="001B2ABD"/>
    <w:rsid w:val="001E0391"/>
    <w:rsid w:val="001E1759"/>
    <w:rsid w:val="001F1ECC"/>
    <w:rsid w:val="001F546D"/>
    <w:rsid w:val="0022796D"/>
    <w:rsid w:val="002400EB"/>
    <w:rsid w:val="00243360"/>
    <w:rsid w:val="00256CF7"/>
    <w:rsid w:val="00281FD5"/>
    <w:rsid w:val="002A21B2"/>
    <w:rsid w:val="002F0A2F"/>
    <w:rsid w:val="0030481B"/>
    <w:rsid w:val="003156FC"/>
    <w:rsid w:val="003254B5"/>
    <w:rsid w:val="0037121F"/>
    <w:rsid w:val="003910D8"/>
    <w:rsid w:val="003A6B7D"/>
    <w:rsid w:val="003B06CA"/>
    <w:rsid w:val="004071FC"/>
    <w:rsid w:val="0041650C"/>
    <w:rsid w:val="00445947"/>
    <w:rsid w:val="004813B3"/>
    <w:rsid w:val="00496591"/>
    <w:rsid w:val="004C63E4"/>
    <w:rsid w:val="004D3011"/>
    <w:rsid w:val="004D7922"/>
    <w:rsid w:val="005262AC"/>
    <w:rsid w:val="005E39D5"/>
    <w:rsid w:val="00600670"/>
    <w:rsid w:val="00610E81"/>
    <w:rsid w:val="0062123A"/>
    <w:rsid w:val="00646E75"/>
    <w:rsid w:val="006771D0"/>
    <w:rsid w:val="00715FCB"/>
    <w:rsid w:val="00743101"/>
    <w:rsid w:val="00764C9F"/>
    <w:rsid w:val="007775E1"/>
    <w:rsid w:val="007867A0"/>
    <w:rsid w:val="007927F5"/>
    <w:rsid w:val="00802CA0"/>
    <w:rsid w:val="009212F4"/>
    <w:rsid w:val="009260CD"/>
    <w:rsid w:val="00940A66"/>
    <w:rsid w:val="00952C25"/>
    <w:rsid w:val="00A2118D"/>
    <w:rsid w:val="00A55BBA"/>
    <w:rsid w:val="00A62872"/>
    <w:rsid w:val="00AD0A50"/>
    <w:rsid w:val="00AD76E2"/>
    <w:rsid w:val="00AE5962"/>
    <w:rsid w:val="00B20152"/>
    <w:rsid w:val="00B359E4"/>
    <w:rsid w:val="00B57D98"/>
    <w:rsid w:val="00B70850"/>
    <w:rsid w:val="00C066B6"/>
    <w:rsid w:val="00C37BA1"/>
    <w:rsid w:val="00C4674C"/>
    <w:rsid w:val="00C506CF"/>
    <w:rsid w:val="00C72BED"/>
    <w:rsid w:val="00C82F8A"/>
    <w:rsid w:val="00C9578B"/>
    <w:rsid w:val="00CB0055"/>
    <w:rsid w:val="00D2522B"/>
    <w:rsid w:val="00D422DE"/>
    <w:rsid w:val="00D5459D"/>
    <w:rsid w:val="00D62947"/>
    <w:rsid w:val="00DA1F4D"/>
    <w:rsid w:val="00DD172A"/>
    <w:rsid w:val="00E25A26"/>
    <w:rsid w:val="00E4381A"/>
    <w:rsid w:val="00E55D74"/>
    <w:rsid w:val="00E87A0D"/>
    <w:rsid w:val="00F60274"/>
    <w:rsid w:val="00F64777"/>
    <w:rsid w:val="00F77FB9"/>
    <w:rsid w:val="00FB0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B75361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1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/>
    <w:lsdException w:name="Hashtag" w:semiHidden="1"/>
    <w:lsdException w:name="Smart Link" w:semiHidden="1" w:unhideWhenUsed="1"/>
  </w:latentStyles>
  <w:style w:type="paragraph" w:default="1" w:styleId="Normal">
    <w:name w:val="Normal"/>
    <w:qFormat/>
    <w:rsid w:val="00B359E4"/>
    <w:rPr>
      <w:sz w:val="18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76E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548AB7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4D3011"/>
    <w:pPr>
      <w:keepNext/>
      <w:keepLines/>
      <w:pBdr>
        <w:bottom w:val="single" w:sz="8" w:space="1" w:color="94B6D2" w:themeColor="accent1"/>
      </w:pBdr>
      <w:spacing w:before="240" w:after="120"/>
      <w:outlineLvl w:val="1"/>
    </w:pPr>
    <w:rPr>
      <w:rFonts w:asciiTheme="majorHAnsi" w:eastAsiaTheme="majorEastAsia" w:hAnsiTheme="majorHAnsi" w:cstheme="majorBidi"/>
      <w:b/>
      <w:bCs/>
      <w:caps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0A66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/>
      <w:b/>
      <w:caps/>
      <w:color w:val="548AB7" w:themeColor="accent1" w:themeShade="BF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B359E4"/>
    <w:pPr>
      <w:outlineLvl w:val="3"/>
    </w:pPr>
    <w:rPr>
      <w:b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D3011"/>
    <w:rPr>
      <w:rFonts w:asciiTheme="majorHAnsi" w:eastAsiaTheme="majorEastAsia" w:hAnsiTheme="majorHAnsi" w:cstheme="majorBidi"/>
      <w:b/>
      <w:bCs/>
      <w:caps/>
      <w:sz w:val="22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1B2ABD"/>
    <w:rPr>
      <w:caps/>
      <w:color w:val="000000" w:themeColor="text1"/>
      <w:sz w:val="9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1B2ABD"/>
    <w:rPr>
      <w:caps/>
      <w:color w:val="000000" w:themeColor="text1"/>
      <w:sz w:val="96"/>
      <w:szCs w:val="76"/>
    </w:rPr>
  </w:style>
  <w:style w:type="character" w:styleId="Emphasis">
    <w:name w:val="Emphasis"/>
    <w:basedOn w:val="DefaultParagraphFont"/>
    <w:uiPriority w:val="11"/>
    <w:semiHidden/>
    <w:qFormat/>
    <w:rsid w:val="00E25A26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AD76E2"/>
    <w:rPr>
      <w:rFonts w:asciiTheme="majorHAnsi" w:eastAsiaTheme="majorEastAsia" w:hAnsiTheme="majorHAnsi" w:cstheme="majorBidi"/>
      <w:color w:val="548AB7" w:themeColor="accent1" w:themeShade="BF"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rsid w:val="00036450"/>
  </w:style>
  <w:style w:type="character" w:customStyle="1" w:styleId="DateChar">
    <w:name w:val="Date Char"/>
    <w:basedOn w:val="DefaultParagraphFont"/>
    <w:link w:val="Date"/>
    <w:uiPriority w:val="99"/>
    <w:rsid w:val="00036450"/>
    <w:rPr>
      <w:sz w:val="18"/>
      <w:szCs w:val="22"/>
    </w:rPr>
  </w:style>
  <w:style w:type="character" w:styleId="Hyperlink">
    <w:name w:val="Hyperlink"/>
    <w:basedOn w:val="DefaultParagraphFont"/>
    <w:uiPriority w:val="99"/>
    <w:unhideWhenUsed/>
    <w:rsid w:val="00281FD5"/>
    <w:rPr>
      <w:color w:val="B85A22" w:themeColor="accent2" w:themeShade="BF"/>
      <w:u w:val="single"/>
    </w:rPr>
  </w:style>
  <w:style w:type="character" w:styleId="UnresolvedMention">
    <w:name w:val="Unresolved Mention"/>
    <w:basedOn w:val="DefaultParagraphFont"/>
    <w:uiPriority w:val="99"/>
    <w:semiHidden/>
    <w:rsid w:val="004813B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rsid w:val="000C45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C45FF"/>
    <w:rPr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rsid w:val="000C45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C45FF"/>
    <w:rPr>
      <w:sz w:val="22"/>
      <w:szCs w:val="22"/>
    </w:rPr>
  </w:style>
  <w:style w:type="table" w:styleId="TableGrid">
    <w:name w:val="Table Grid"/>
    <w:basedOn w:val="TableNormal"/>
    <w:uiPriority w:val="39"/>
    <w:rsid w:val="001B2A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B2ABD"/>
    <w:rPr>
      <w:color w:val="8080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2ABD"/>
    <w:rPr>
      <w:color w:val="000000" w:themeColor="text1"/>
      <w:spacing w:val="19"/>
      <w:w w:val="86"/>
      <w:sz w:val="32"/>
      <w:szCs w:val="28"/>
      <w:fitText w:val="2160" w:id="1744560130"/>
    </w:rPr>
  </w:style>
  <w:style w:type="character" w:customStyle="1" w:styleId="SubtitleChar">
    <w:name w:val="Subtitle Char"/>
    <w:basedOn w:val="DefaultParagraphFont"/>
    <w:link w:val="Subtitle"/>
    <w:uiPriority w:val="11"/>
    <w:rsid w:val="001B2ABD"/>
    <w:rPr>
      <w:color w:val="000000" w:themeColor="text1"/>
      <w:spacing w:val="19"/>
      <w:w w:val="86"/>
      <w:sz w:val="32"/>
      <w:szCs w:val="28"/>
      <w:fitText w:val="2160" w:id="1744560130"/>
    </w:rPr>
  </w:style>
  <w:style w:type="character" w:customStyle="1" w:styleId="Heading3Char">
    <w:name w:val="Heading 3 Char"/>
    <w:basedOn w:val="DefaultParagraphFont"/>
    <w:link w:val="Heading3"/>
    <w:uiPriority w:val="9"/>
    <w:rsid w:val="00940A66"/>
    <w:rPr>
      <w:rFonts w:asciiTheme="majorHAnsi" w:eastAsiaTheme="majorEastAsia" w:hAnsiTheme="majorHAnsi" w:cstheme="majorBidi"/>
      <w:b/>
      <w:caps/>
      <w:color w:val="548AB7" w:themeColor="accent1" w:themeShade="BF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B359E4"/>
    <w:rPr>
      <w:b/>
      <w:sz w:val="18"/>
      <w:szCs w:val="22"/>
    </w:rPr>
  </w:style>
  <w:style w:type="paragraph" w:customStyle="1" w:styleId="public-draftstyledefault-unorderedlistitem">
    <w:name w:val="public-draftstyledefault-unorderedlistitem"/>
    <w:basedOn w:val="Normal"/>
    <w:rsid w:val="002F0A2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paragraph" w:styleId="ListParagraph">
    <w:name w:val="List Paragraph"/>
    <w:basedOn w:val="Normal"/>
    <w:uiPriority w:val="34"/>
    <w:semiHidden/>
    <w:qFormat/>
    <w:rsid w:val="00F647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76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34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0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1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9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42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75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4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6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0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3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87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7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34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2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0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25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2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5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3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4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6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0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9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9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okbidari.2076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okb\AppData\Local\Microsoft\Office\16.0\DTS\en-AU%7b18B07A68-CEDD-44F5-B3D6-318B0930BA20%7d\%7b48FF435B-C6CA-47B9-A739-7CA051E013E4%7dtf00546271_win3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39306B1102547F4B33EB93BCB0166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4BE95B-53BD-4842-B046-5F6335E7B34E}"/>
      </w:docPartPr>
      <w:docPartBody>
        <w:p w:rsidR="00EB6BD4" w:rsidRDefault="00000000">
          <w:pPr>
            <w:pStyle w:val="D39306B1102547F4B33EB93BCB016610"/>
          </w:pPr>
          <w:r w:rsidRPr="00D5459D">
            <w:t>Profile</w:t>
          </w:r>
        </w:p>
      </w:docPartBody>
    </w:docPart>
    <w:docPart>
      <w:docPartPr>
        <w:name w:val="7B38EF13B6B94372AA69DEE53D8946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445A24-3CC4-45CB-8AB0-6DF5B958654C}"/>
      </w:docPartPr>
      <w:docPartBody>
        <w:p w:rsidR="00EB6BD4" w:rsidRDefault="00000000">
          <w:pPr>
            <w:pStyle w:val="7B38EF13B6B94372AA69DEE53D894655"/>
          </w:pPr>
          <w:r w:rsidRPr="00036450">
            <w:t>EDUCATION</w:t>
          </w:r>
        </w:p>
      </w:docPartBody>
    </w:docPart>
    <w:docPart>
      <w:docPartPr>
        <w:name w:val="80FCAA45B4BB485284D26814D1069E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F36B63-D73D-421D-BA5E-6E20DE427DC1}"/>
      </w:docPartPr>
      <w:docPartBody>
        <w:p w:rsidR="00EB6BD4" w:rsidRDefault="00000000">
          <w:pPr>
            <w:pStyle w:val="80FCAA45B4BB485284D26814D1069E7C"/>
          </w:pPr>
          <w:r w:rsidRPr="00036450">
            <w:t>WORK EXPERIENCE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44B"/>
    <w:rsid w:val="00177ED1"/>
    <w:rsid w:val="00243360"/>
    <w:rsid w:val="004D7922"/>
    <w:rsid w:val="0061744B"/>
    <w:rsid w:val="009541B7"/>
    <w:rsid w:val="00A62872"/>
    <w:rsid w:val="00EB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keepLines/>
      <w:pBdr>
        <w:bottom w:val="single" w:sz="8" w:space="1" w:color="156082" w:themeColor="accent1"/>
      </w:pBdr>
      <w:spacing w:before="240" w:after="120" w:line="240" w:lineRule="auto"/>
      <w:outlineLvl w:val="1"/>
    </w:pPr>
    <w:rPr>
      <w:rFonts w:asciiTheme="majorHAnsi" w:eastAsiaTheme="majorEastAsia" w:hAnsiTheme="majorHAnsi" w:cstheme="majorBidi"/>
      <w:b/>
      <w:bCs/>
      <w:caps/>
      <w:kern w:val="0"/>
      <w:sz w:val="22"/>
      <w:szCs w:val="26"/>
      <w:lang w:val="en-US" w:eastAsia="ja-JP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39306B1102547F4B33EB93BCB016610">
    <w:name w:val="D39306B1102547F4B33EB93BCB016610"/>
  </w:style>
  <w:style w:type="character" w:styleId="Hyperlink">
    <w:name w:val="Hyperlink"/>
    <w:basedOn w:val="DefaultParagraphFont"/>
    <w:uiPriority w:val="99"/>
    <w:unhideWhenUsed/>
    <w:rPr>
      <w:color w:val="BF4E14" w:themeColor="accent2" w:themeShade="BF"/>
      <w:u w:val="single"/>
    </w:rPr>
  </w:style>
  <w:style w:type="paragraph" w:customStyle="1" w:styleId="7B38EF13B6B94372AA69DEE53D894655">
    <w:name w:val="7B38EF13B6B94372AA69DEE53D894655"/>
  </w:style>
  <w:style w:type="paragraph" w:customStyle="1" w:styleId="80FCAA45B4BB485284D26814D1069E7C">
    <w:name w:val="80FCAA45B4BB485284D26814D1069E7C"/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aps/>
      <w:kern w:val="0"/>
      <w:sz w:val="22"/>
      <w:szCs w:val="26"/>
      <w:lang w:val="en-US" w:eastAsia="ja-JP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{48FF435B-C6CA-47B9-A739-7CA051E013E4}tf00546271_win32</Template>
  <TotalTime>0</TotalTime>
  <Pages>2</Pages>
  <Words>569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2024-05-31T06:50:00Z</dcterms:created>
  <dcterms:modified xsi:type="dcterms:W3CDTF">2025-04-29T03:58:00Z</dcterms:modified>
</cp:coreProperties>
</file>